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601F47">
        <w:trPr>
          <w:trHeight w:val="4253"/>
        </w:trPr>
        <w:tc>
          <w:tcPr>
            <w:tcW w:w="5351" w:type="dxa"/>
          </w:tcPr>
          <w:p w:rsidR="00601F47" w:rsidRPr="00E7687A" w:rsidRDefault="00601F47" w:rsidP="00E7687A">
            <w:pPr>
              <w:jc w:val="center"/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76596779" r:id="rId5"/>
              </w:object>
            </w:r>
          </w:p>
          <w:p w:rsidR="00601F47" w:rsidRDefault="00601F47" w:rsidP="00E7687A">
            <w:pPr>
              <w:jc w:val="center"/>
              <w:rPr>
                <w:sz w:val="28"/>
                <w:szCs w:val="28"/>
              </w:rPr>
            </w:pPr>
            <w:r w:rsidRPr="00E7687A">
              <w:rPr>
                <w:sz w:val="28"/>
                <w:szCs w:val="28"/>
              </w:rPr>
              <w:t>Администрация</w:t>
            </w:r>
          </w:p>
          <w:p w:rsidR="00601F47" w:rsidRPr="00E7687A" w:rsidRDefault="00601F47" w:rsidP="00E7687A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601F47" w:rsidRPr="00E7687A" w:rsidRDefault="00601F47" w:rsidP="00E7687A">
            <w:pPr>
              <w:pStyle w:val="Heading5"/>
              <w:jc w:val="center"/>
              <w:rPr>
                <w:b w:val="0"/>
                <w:bCs w:val="0"/>
              </w:rPr>
            </w:pPr>
            <w:r w:rsidRPr="00E7687A">
              <w:rPr>
                <w:b w:val="0"/>
                <w:bCs w:val="0"/>
              </w:rPr>
              <w:t>муниципального района</w:t>
            </w:r>
          </w:p>
          <w:p w:rsidR="00601F47" w:rsidRPr="00E7687A" w:rsidRDefault="00601F47" w:rsidP="00E7687A">
            <w:pPr>
              <w:pStyle w:val="Heading5"/>
              <w:jc w:val="center"/>
              <w:rPr>
                <w:b w:val="0"/>
                <w:bCs w:val="0"/>
              </w:rPr>
            </w:pPr>
            <w:r w:rsidRPr="00E7687A">
              <w:rPr>
                <w:b w:val="0"/>
                <w:bCs w:val="0"/>
              </w:rPr>
              <w:t>Сергиевский</w:t>
            </w:r>
          </w:p>
          <w:p w:rsidR="00601F47" w:rsidRPr="00E7687A" w:rsidRDefault="00601F47" w:rsidP="00E7687A">
            <w:pPr>
              <w:jc w:val="center"/>
              <w:rPr>
                <w:sz w:val="28"/>
                <w:szCs w:val="28"/>
              </w:rPr>
            </w:pPr>
            <w:r w:rsidRPr="00E7687A">
              <w:rPr>
                <w:sz w:val="28"/>
                <w:szCs w:val="28"/>
              </w:rPr>
              <w:t>Самарской области</w:t>
            </w:r>
          </w:p>
          <w:p w:rsidR="00601F47" w:rsidRPr="00E7687A" w:rsidRDefault="00601F47" w:rsidP="00E7687A">
            <w:pPr>
              <w:spacing w:line="360" w:lineRule="auto"/>
              <w:ind w:left="709"/>
              <w:jc w:val="both"/>
            </w:pPr>
          </w:p>
          <w:p w:rsidR="00601F47" w:rsidRPr="00E7687A" w:rsidRDefault="00601F47" w:rsidP="00E7687A">
            <w:pPr>
              <w:jc w:val="center"/>
              <w:rPr>
                <w:b/>
                <w:bCs/>
              </w:rPr>
            </w:pPr>
            <w:r w:rsidRPr="00E7687A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601F47" w:rsidRPr="00E7687A" w:rsidRDefault="00601F47" w:rsidP="00E7687A">
            <w:pPr>
              <w:jc w:val="center"/>
              <w:rPr>
                <w:b/>
                <w:bCs/>
              </w:rPr>
            </w:pPr>
          </w:p>
          <w:p w:rsidR="00601F47" w:rsidRPr="0003233C" w:rsidRDefault="00601F47" w:rsidP="00E768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   </w:t>
            </w:r>
            <w:r w:rsidRPr="0003233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  </w:t>
            </w:r>
            <w:r w:rsidRPr="0003233C">
              <w:rPr>
                <w:sz w:val="28"/>
                <w:szCs w:val="28"/>
              </w:rPr>
              <w:t xml:space="preserve">  202</w:t>
            </w:r>
            <w:bookmarkStart w:id="0" w:name="_GoBack"/>
            <w:bookmarkEnd w:id="0"/>
            <w:r w:rsidRPr="0003233C">
              <w:rPr>
                <w:sz w:val="28"/>
                <w:szCs w:val="28"/>
              </w:rPr>
              <w:t>4г.</w:t>
            </w:r>
          </w:p>
          <w:p w:rsidR="00601F47" w:rsidRPr="00E7687A" w:rsidRDefault="00601F47" w:rsidP="00E7687A">
            <w:pPr>
              <w:jc w:val="center"/>
            </w:pPr>
            <w:r w:rsidRPr="0003233C">
              <w:rPr>
                <w:sz w:val="28"/>
                <w:szCs w:val="28"/>
              </w:rPr>
              <w:t xml:space="preserve">№ </w:t>
            </w:r>
          </w:p>
          <w:p w:rsidR="00601F47" w:rsidRPr="00E7687A" w:rsidRDefault="00601F47" w:rsidP="00E7687A">
            <w:pPr>
              <w:jc w:val="center"/>
              <w:rPr>
                <w:b/>
                <w:bCs/>
              </w:rPr>
            </w:pPr>
          </w:p>
        </w:tc>
        <w:tc>
          <w:tcPr>
            <w:tcW w:w="4535" w:type="dxa"/>
          </w:tcPr>
          <w:p w:rsidR="00601F47" w:rsidRPr="00E7687A" w:rsidRDefault="00601F47" w:rsidP="00E7687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601F47">
        <w:trPr>
          <w:trHeight w:val="713"/>
        </w:trPr>
        <w:tc>
          <w:tcPr>
            <w:tcW w:w="5351" w:type="dxa"/>
          </w:tcPr>
          <w:p w:rsidR="00601F47" w:rsidRPr="00E7687A" w:rsidRDefault="00601F47" w:rsidP="00E7687A">
            <w:pPr>
              <w:pStyle w:val="Heading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>
              <w:t xml:space="preserve"> </w:t>
            </w:r>
            <w:r w:rsidRPr="00E7687A">
              <w:rPr>
                <w:b w:val="0"/>
                <w:bCs w:val="0"/>
              </w:rPr>
              <w:t>Об утверждении Административного регламента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</w:t>
            </w:r>
            <w:r>
              <w:rPr>
                <w:b w:val="0"/>
                <w:bCs w:val="0"/>
              </w:rPr>
              <w:t xml:space="preserve"> городского поселения Суходол</w:t>
            </w:r>
            <w:r w:rsidRPr="00E7687A">
              <w:rPr>
                <w:b w:val="0"/>
                <w:bCs w:val="0"/>
              </w:rPr>
              <w:t xml:space="preserve"> муниципального района Сергиевский Самарской области</w:t>
            </w:r>
          </w:p>
          <w:p w:rsidR="00601F47" w:rsidRPr="00E7687A" w:rsidRDefault="00601F47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601F47" w:rsidRPr="00E7687A" w:rsidRDefault="00601F47" w:rsidP="00E7687A">
            <w:pPr>
              <w:jc w:val="center"/>
              <w:rPr>
                <w:sz w:val="28"/>
                <w:szCs w:val="28"/>
              </w:rPr>
            </w:pPr>
          </w:p>
        </w:tc>
      </w:tr>
    </w:tbl>
    <w:p w:rsidR="00601F47" w:rsidRDefault="00601F47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дминистрации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156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 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 xml:space="preserve">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>муниципального района Сергиевский Самарской области</w:t>
      </w:r>
    </w:p>
    <w:p w:rsidR="00601F47" w:rsidRDefault="00601F47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601F47" w:rsidRDefault="00601F47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>
        <w:rPr>
          <w:snapToGrid w:val="0"/>
          <w:sz w:val="28"/>
          <w:szCs w:val="28"/>
        </w:rPr>
        <w:t xml:space="preserve">городского поселения Суходол </w:t>
      </w:r>
      <w:r w:rsidRPr="003C59C7">
        <w:rPr>
          <w:sz w:val="28"/>
          <w:szCs w:val="28"/>
        </w:rPr>
        <w:t xml:space="preserve">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01F47" w:rsidRDefault="00601F47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601F47" w:rsidRDefault="00601F47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601F47" w:rsidRDefault="00601F47" w:rsidP="00266E9C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 w:rsidRPr="00BB134C"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601F47" w:rsidRDefault="00601F47" w:rsidP="00F71C61">
      <w:pPr>
        <w:ind w:left="709"/>
        <w:jc w:val="both"/>
        <w:rPr>
          <w:sz w:val="28"/>
          <w:szCs w:val="28"/>
        </w:rPr>
      </w:pPr>
    </w:p>
    <w:p w:rsidR="00601F47" w:rsidRDefault="00601F47" w:rsidP="00F71C61">
      <w:pPr>
        <w:ind w:left="709"/>
        <w:jc w:val="both"/>
        <w:rPr>
          <w:sz w:val="28"/>
          <w:szCs w:val="28"/>
        </w:rPr>
      </w:pPr>
    </w:p>
    <w:p w:rsidR="00601F47" w:rsidRDefault="00601F47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601F47">
        <w:tc>
          <w:tcPr>
            <w:tcW w:w="3342" w:type="dxa"/>
          </w:tcPr>
          <w:p w:rsidR="00601F47" w:rsidRPr="00E7687A" w:rsidRDefault="00601F47" w:rsidP="00E7687A">
            <w:pPr>
              <w:jc w:val="center"/>
              <w:rPr>
                <w:sz w:val="28"/>
                <w:szCs w:val="28"/>
              </w:rPr>
            </w:pPr>
            <w:r w:rsidRPr="00E7687A">
              <w:rPr>
                <w:sz w:val="28"/>
                <w:szCs w:val="28"/>
              </w:rPr>
              <w:t xml:space="preserve">Глава </w:t>
            </w:r>
            <w:r>
              <w:rPr>
                <w:snapToGrid w:val="0"/>
                <w:sz w:val="28"/>
                <w:szCs w:val="28"/>
              </w:rPr>
              <w:t xml:space="preserve">городского поселения Суходол </w:t>
            </w:r>
            <w:r w:rsidRPr="00E7687A">
              <w:rPr>
                <w:sz w:val="28"/>
                <w:szCs w:val="28"/>
              </w:rPr>
              <w:t>муниципального района Сергиевский</w:t>
            </w:r>
          </w:p>
          <w:p w:rsidR="00601F47" w:rsidRPr="00E7687A" w:rsidRDefault="00601F47" w:rsidP="00E7687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601F47" w:rsidRPr="00E7687A" w:rsidRDefault="00601F47" w:rsidP="00E768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601F47" w:rsidRPr="00E7687A" w:rsidRDefault="00601F47" w:rsidP="00E7687A">
            <w:pPr>
              <w:jc w:val="right"/>
              <w:rPr>
                <w:sz w:val="28"/>
                <w:szCs w:val="28"/>
              </w:rPr>
            </w:pPr>
          </w:p>
          <w:p w:rsidR="00601F47" w:rsidRPr="00E7687A" w:rsidRDefault="00601F47" w:rsidP="00E7687A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Default="00601F47" w:rsidP="00615BE4">
      <w:pPr>
        <w:jc w:val="both"/>
      </w:pPr>
    </w:p>
    <w:p w:rsidR="00601F47" w:rsidRPr="00D772D2" w:rsidRDefault="00601F47" w:rsidP="00615BE4">
      <w:pPr>
        <w:jc w:val="both"/>
        <w:rPr>
          <w:sz w:val="20"/>
          <w:szCs w:val="20"/>
        </w:rPr>
      </w:pPr>
    </w:p>
    <w:sectPr w:rsidR="00601F47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3233C"/>
    <w:rsid w:val="00086C4F"/>
    <w:rsid w:val="000E4C78"/>
    <w:rsid w:val="000F55C6"/>
    <w:rsid w:val="00101906"/>
    <w:rsid w:val="00150EDD"/>
    <w:rsid w:val="001819F2"/>
    <w:rsid w:val="001D42E5"/>
    <w:rsid w:val="00212F28"/>
    <w:rsid w:val="002530B6"/>
    <w:rsid w:val="00266E9C"/>
    <w:rsid w:val="002B50C7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601F47"/>
    <w:rsid w:val="00615BE4"/>
    <w:rsid w:val="006E0D77"/>
    <w:rsid w:val="00706667"/>
    <w:rsid w:val="00752C53"/>
    <w:rsid w:val="00766F64"/>
    <w:rsid w:val="007A79EF"/>
    <w:rsid w:val="007C4BD8"/>
    <w:rsid w:val="0081409B"/>
    <w:rsid w:val="00884396"/>
    <w:rsid w:val="00893886"/>
    <w:rsid w:val="00894C84"/>
    <w:rsid w:val="008B621A"/>
    <w:rsid w:val="00907C3A"/>
    <w:rsid w:val="009733BD"/>
    <w:rsid w:val="009B6B96"/>
    <w:rsid w:val="00A173BB"/>
    <w:rsid w:val="00A25688"/>
    <w:rsid w:val="00A66ED9"/>
    <w:rsid w:val="00AE55D4"/>
    <w:rsid w:val="00AE65B7"/>
    <w:rsid w:val="00B4761A"/>
    <w:rsid w:val="00B80A57"/>
    <w:rsid w:val="00B81728"/>
    <w:rsid w:val="00BB134C"/>
    <w:rsid w:val="00C1695E"/>
    <w:rsid w:val="00C44F7F"/>
    <w:rsid w:val="00D006EA"/>
    <w:rsid w:val="00D131CA"/>
    <w:rsid w:val="00D275CF"/>
    <w:rsid w:val="00D772D2"/>
    <w:rsid w:val="00E648B7"/>
    <w:rsid w:val="00E7687A"/>
    <w:rsid w:val="00EC23E7"/>
    <w:rsid w:val="00EC41CA"/>
    <w:rsid w:val="00EE7318"/>
    <w:rsid w:val="00F71C61"/>
    <w:rsid w:val="00FA380A"/>
    <w:rsid w:val="00FB7C98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Heading11">
    <w:name w:val="Heading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736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302</Words>
  <Characters>1725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3</cp:revision>
  <cp:lastPrinted>2024-03-20T04:58:00Z</cp:lastPrinted>
  <dcterms:created xsi:type="dcterms:W3CDTF">2024-03-20T04:59:00Z</dcterms:created>
  <dcterms:modified xsi:type="dcterms:W3CDTF">2024-05-07T10:20:00Z</dcterms:modified>
</cp:coreProperties>
</file>